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5A2" w:rsidRDefault="002755A2" w:rsidP="00365EAC"/>
    <w:p w:rsidR="002755A2" w:rsidRDefault="002755A2" w:rsidP="00365EAC"/>
    <w:tbl>
      <w:tblPr>
        <w:tblStyle w:val="TableGrid"/>
        <w:tblpPr w:leftFromText="141" w:rightFromText="141" w:horzAnchor="margin" w:tblpY="1822"/>
        <w:tblW w:w="0" w:type="auto"/>
        <w:tblInd w:w="0" w:type="dxa"/>
        <w:tblLook w:val="01E0"/>
      </w:tblPr>
      <w:tblGrid>
        <w:gridCol w:w="4890"/>
        <w:gridCol w:w="4889"/>
      </w:tblGrid>
      <w:tr w:rsidR="002755A2" w:rsidTr="00E63AE6">
        <w:trPr>
          <w:trHeight w:val="510"/>
        </w:trPr>
        <w:tc>
          <w:tcPr>
            <w:tcW w:w="9779" w:type="dxa"/>
            <w:gridSpan w:val="2"/>
          </w:tcPr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Ryhmän nimi:</w:t>
            </w: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</w:tc>
      </w:tr>
      <w:tr w:rsidR="002755A2" w:rsidTr="00E63AE6">
        <w:trPr>
          <w:trHeight w:val="1591"/>
        </w:trPr>
        <w:tc>
          <w:tcPr>
            <w:tcW w:w="9779" w:type="dxa"/>
            <w:gridSpan w:val="2"/>
          </w:tcPr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Ryhmän yhteyshenkilö:</w:t>
            </w: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Puhelinnumero:</w:t>
            </w: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 xml:space="preserve">Sähköposti: </w:t>
            </w: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</w:tc>
      </w:tr>
      <w:tr w:rsidR="002755A2" w:rsidTr="00E63AE6">
        <w:tc>
          <w:tcPr>
            <w:tcW w:w="4890" w:type="dxa"/>
          </w:tcPr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Vierailuajankohta</w:t>
            </w:r>
            <w:r>
              <w:rPr>
                <w:rFonts w:ascii="Arial" w:hAnsi="Arial" w:cs="Arial"/>
              </w:rPr>
              <w:t>:</w:t>
            </w: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/>
        </w:tc>
        <w:tc>
          <w:tcPr>
            <w:tcW w:w="4889" w:type="dxa"/>
          </w:tcPr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Kellonaika:</w:t>
            </w:r>
          </w:p>
        </w:tc>
      </w:tr>
      <w:tr w:rsidR="002755A2" w:rsidTr="00E63AE6">
        <w:trPr>
          <w:trHeight w:val="855"/>
        </w:trPr>
        <w:tc>
          <w:tcPr>
            <w:tcW w:w="4890" w:type="dxa"/>
          </w:tcPr>
          <w:p w:rsidR="002755A2" w:rsidRDefault="002755A2" w:rsidP="00E63A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Vierailijoiden lukumäärä:</w:t>
            </w: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/>
        </w:tc>
        <w:tc>
          <w:tcPr>
            <w:tcW w:w="4889" w:type="dxa"/>
          </w:tcPr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Vierailijoiden kansallisuus:</w:t>
            </w:r>
          </w:p>
          <w:p w:rsidR="002755A2" w:rsidRDefault="002755A2" w:rsidP="00E63AE6"/>
          <w:p w:rsidR="002755A2" w:rsidRDefault="002755A2" w:rsidP="00E63AE6"/>
        </w:tc>
      </w:tr>
      <w:tr w:rsidR="002755A2" w:rsidTr="00E63AE6">
        <w:trPr>
          <w:trHeight w:val="1350"/>
        </w:trPr>
        <w:tc>
          <w:tcPr>
            <w:tcW w:w="9779" w:type="dxa"/>
            <w:gridSpan w:val="2"/>
          </w:tcPr>
          <w:p w:rsidR="002755A2" w:rsidRPr="0036332E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Vierailun perustelut ja tarkoitus:</w:t>
            </w:r>
          </w:p>
          <w:p w:rsidR="002755A2" w:rsidRDefault="002755A2" w:rsidP="00E63AE6"/>
          <w:p w:rsidR="002755A2" w:rsidRDefault="002755A2" w:rsidP="00E63AE6"/>
          <w:p w:rsidR="002755A2" w:rsidRDefault="002755A2" w:rsidP="00E63AE6"/>
          <w:p w:rsidR="002755A2" w:rsidRDefault="002755A2" w:rsidP="00E63AE6"/>
          <w:p w:rsidR="002755A2" w:rsidRDefault="002755A2" w:rsidP="00E63AE6"/>
          <w:p w:rsidR="002755A2" w:rsidRDefault="002755A2" w:rsidP="00E63AE6"/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</w:tc>
      </w:tr>
      <w:tr w:rsidR="002755A2" w:rsidTr="00E63AE6">
        <w:trPr>
          <w:trHeight w:val="1130"/>
        </w:trPr>
        <w:tc>
          <w:tcPr>
            <w:tcW w:w="9779" w:type="dxa"/>
            <w:gridSpan w:val="2"/>
          </w:tcPr>
          <w:p w:rsidR="002755A2" w:rsidRDefault="002755A2" w:rsidP="00E63AE6">
            <w:pPr>
              <w:rPr>
                <w:rFonts w:ascii="Arial" w:hAnsi="Arial" w:cs="Arial"/>
              </w:rPr>
            </w:pPr>
            <w:r w:rsidRPr="0036332E">
              <w:rPr>
                <w:rFonts w:ascii="Arial" w:hAnsi="Arial" w:cs="Arial"/>
              </w:rPr>
              <w:t>Mitä odotatte vierailulta:</w:t>
            </w: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Pr="0036332E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/>
        </w:tc>
      </w:tr>
      <w:tr w:rsidR="002755A2" w:rsidTr="00E63AE6">
        <w:tc>
          <w:tcPr>
            <w:tcW w:w="9779" w:type="dxa"/>
            <w:gridSpan w:val="2"/>
          </w:tcPr>
          <w:p w:rsidR="002755A2" w:rsidRDefault="002755A2" w:rsidP="00E63AE6">
            <w:pPr>
              <w:rPr>
                <w:rFonts w:ascii="Arial" w:hAnsi="Arial" w:cs="Arial"/>
              </w:rPr>
            </w:pPr>
            <w:r w:rsidRPr="00723788">
              <w:rPr>
                <w:rFonts w:ascii="Arial" w:hAnsi="Arial" w:cs="Arial"/>
              </w:rPr>
              <w:t>Muita erityishuomioita:</w:t>
            </w: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>
            <w:pPr>
              <w:rPr>
                <w:rFonts w:ascii="Arial" w:hAnsi="Arial" w:cs="Arial"/>
              </w:rPr>
            </w:pPr>
          </w:p>
          <w:p w:rsidR="002755A2" w:rsidRPr="00723788" w:rsidRDefault="002755A2" w:rsidP="00E63AE6">
            <w:pPr>
              <w:rPr>
                <w:rFonts w:ascii="Arial" w:hAnsi="Arial" w:cs="Arial"/>
              </w:rPr>
            </w:pPr>
          </w:p>
          <w:p w:rsidR="002755A2" w:rsidRDefault="002755A2" w:rsidP="00E63AE6"/>
          <w:p w:rsidR="002755A2" w:rsidRDefault="002755A2" w:rsidP="00E63AE6"/>
        </w:tc>
      </w:tr>
    </w:tbl>
    <w:p w:rsidR="002755A2" w:rsidRPr="00580DB3" w:rsidRDefault="002755A2" w:rsidP="00365EA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45.35pt;height:41.5pt;z-index:251658240;mso-position-horizontal-relative:text;mso-position-vertical-relative:text">
            <v:imagedata r:id="rId4" o:title=""/>
            <w10:wrap type="square"/>
          </v:shape>
        </w:pict>
      </w:r>
    </w:p>
    <w:p w:rsidR="002755A2" w:rsidRPr="0036332E" w:rsidRDefault="002755A2" w:rsidP="00580D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Vierailupyyntö Rannikkolaivastoon</w:t>
      </w:r>
      <w:r>
        <w:rPr>
          <w:rFonts w:ascii="Arial" w:hAnsi="Arial" w:cs="Arial"/>
          <w:sz w:val="28"/>
          <w:szCs w:val="28"/>
        </w:rPr>
        <w:tab/>
      </w:r>
    </w:p>
    <w:p w:rsidR="002755A2" w:rsidRDefault="002755A2"/>
    <w:sectPr w:rsidR="002755A2" w:rsidSect="00E63AE6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1304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5EAC"/>
    <w:rsid w:val="002755A2"/>
    <w:rsid w:val="0036332E"/>
    <w:rsid w:val="00365EAC"/>
    <w:rsid w:val="00580DB3"/>
    <w:rsid w:val="00723788"/>
    <w:rsid w:val="00E63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65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35</Words>
  <Characters>285</Characters>
  <Application>Microsoft Office Outlook</Application>
  <DocSecurity>0</DocSecurity>
  <Lines>0</Lines>
  <Paragraphs>0</Paragraphs>
  <ScaleCrop>false</ScaleCrop>
  <Company>Puolustusvoimat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Ryhmän nimi:</dc:title>
  <dc:subject/>
  <dc:creator>nso79322</dc:creator>
  <cp:keywords/>
  <dc:description/>
  <cp:lastModifiedBy>nso79322</cp:lastModifiedBy>
  <cp:revision>2</cp:revision>
  <dcterms:created xsi:type="dcterms:W3CDTF">2014-11-18T13:38:00Z</dcterms:created>
  <dcterms:modified xsi:type="dcterms:W3CDTF">2014-11-18T13:47:00Z</dcterms:modified>
</cp:coreProperties>
</file>